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05E" w:rsidRPr="007420E6" w:rsidRDefault="004D705E" w:rsidP="00831988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7420E6">
        <w:rPr>
          <w:b/>
          <w:bCs/>
          <w:sz w:val="27"/>
          <w:szCs w:val="27"/>
        </w:rPr>
        <w:t xml:space="preserve">Перечень вопросов </w:t>
      </w:r>
    </w:p>
    <w:p w:rsidR="004D705E" w:rsidRPr="003F492E" w:rsidRDefault="004D705E" w:rsidP="00B40A5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420E6">
        <w:rPr>
          <w:b/>
          <w:bCs/>
          <w:sz w:val="27"/>
          <w:szCs w:val="27"/>
        </w:rPr>
        <w:t xml:space="preserve">в рамках проведения публичных консультаций </w:t>
      </w:r>
      <w:r w:rsidRPr="003F492E">
        <w:rPr>
          <w:b/>
          <w:bCs/>
          <w:sz w:val="26"/>
          <w:szCs w:val="26"/>
        </w:rPr>
        <w:t>по проекту</w:t>
      </w:r>
    </w:p>
    <w:p w:rsidR="004D705E" w:rsidRPr="006149FD" w:rsidRDefault="004D705E" w:rsidP="00B40A5F">
      <w:pPr>
        <w:jc w:val="center"/>
        <w:rPr>
          <w:b/>
          <w:bCs/>
          <w:sz w:val="26"/>
          <w:szCs w:val="26"/>
        </w:rPr>
      </w:pPr>
      <w:r w:rsidRPr="006149FD">
        <w:rPr>
          <w:b/>
          <w:bCs/>
          <w:sz w:val="26"/>
          <w:szCs w:val="26"/>
        </w:rPr>
        <w:t>Схем</w:t>
      </w:r>
      <w:r>
        <w:rPr>
          <w:b/>
          <w:bCs/>
          <w:sz w:val="26"/>
          <w:szCs w:val="26"/>
        </w:rPr>
        <w:t>ы</w:t>
      </w:r>
      <w:r w:rsidRPr="006149FD">
        <w:rPr>
          <w:b/>
          <w:bCs/>
          <w:sz w:val="26"/>
          <w:szCs w:val="26"/>
        </w:rPr>
        <w:t xml:space="preserve"> размещения нестационарных торговых объектов </w:t>
      </w:r>
    </w:p>
    <w:p w:rsidR="004D705E" w:rsidRPr="006149FD" w:rsidRDefault="004D705E" w:rsidP="00B40A5F">
      <w:pPr>
        <w:jc w:val="center"/>
        <w:rPr>
          <w:b/>
          <w:bCs/>
          <w:sz w:val="26"/>
          <w:szCs w:val="26"/>
        </w:rPr>
      </w:pPr>
      <w:r w:rsidRPr="006149FD">
        <w:rPr>
          <w:b/>
          <w:bCs/>
          <w:sz w:val="26"/>
          <w:szCs w:val="26"/>
        </w:rPr>
        <w:t>на территории Липецкого муниципального района на 201</w:t>
      </w:r>
      <w:r>
        <w:rPr>
          <w:b/>
          <w:bCs/>
          <w:sz w:val="26"/>
          <w:szCs w:val="26"/>
        </w:rPr>
        <w:t>8</w:t>
      </w:r>
      <w:r w:rsidRPr="006149FD">
        <w:rPr>
          <w:b/>
          <w:bCs/>
          <w:sz w:val="26"/>
          <w:szCs w:val="26"/>
        </w:rPr>
        <w:t>-20</w:t>
      </w:r>
      <w:r>
        <w:rPr>
          <w:b/>
          <w:bCs/>
          <w:sz w:val="26"/>
          <w:szCs w:val="26"/>
        </w:rPr>
        <w:t>24 годы</w:t>
      </w:r>
    </w:p>
    <w:p w:rsidR="004D705E" w:rsidRPr="00A130F8" w:rsidRDefault="004D705E" w:rsidP="00E9539B">
      <w:pPr>
        <w:autoSpaceDE w:val="0"/>
        <w:autoSpaceDN w:val="0"/>
        <w:adjustRightInd w:val="0"/>
        <w:ind w:firstLine="567"/>
        <w:jc w:val="center"/>
        <w:rPr>
          <w:sz w:val="12"/>
          <w:szCs w:val="12"/>
        </w:rPr>
      </w:pPr>
    </w:p>
    <w:p w:rsidR="004D705E" w:rsidRPr="007420E6" w:rsidRDefault="004D705E" w:rsidP="003808D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7420E6">
        <w:rPr>
          <w:sz w:val="27"/>
          <w:szCs w:val="27"/>
        </w:rPr>
        <w:t>Пожалуйста, заполните и направьте данную форму по электронной почте:</w:t>
      </w:r>
    </w:p>
    <w:p w:rsidR="004D705E" w:rsidRPr="007420E6" w:rsidRDefault="004D705E" w:rsidP="003808D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6E6315">
        <w:rPr>
          <w:b/>
          <w:bCs/>
          <w:sz w:val="27"/>
          <w:szCs w:val="27"/>
          <w:lang w:val="en-US"/>
        </w:rPr>
        <w:t>potreb</w:t>
      </w:r>
      <w:r w:rsidRPr="006E6315">
        <w:rPr>
          <w:b/>
          <w:bCs/>
          <w:sz w:val="27"/>
          <w:szCs w:val="27"/>
        </w:rPr>
        <w:t>_</w:t>
      </w:r>
      <w:r w:rsidRPr="006E6315">
        <w:rPr>
          <w:b/>
          <w:bCs/>
          <w:sz w:val="27"/>
          <w:szCs w:val="27"/>
          <w:lang w:val="en-US"/>
        </w:rPr>
        <w:t>rin</w:t>
      </w:r>
      <w:r w:rsidRPr="006E6315">
        <w:rPr>
          <w:b/>
          <w:bCs/>
          <w:sz w:val="27"/>
          <w:szCs w:val="27"/>
        </w:rPr>
        <w:t>_@</w:t>
      </w:r>
      <w:r w:rsidRPr="006E6315">
        <w:rPr>
          <w:b/>
          <w:bCs/>
          <w:sz w:val="27"/>
          <w:szCs w:val="27"/>
          <w:lang w:val="en-US"/>
        </w:rPr>
        <w:t>lipraion</w:t>
      </w:r>
      <w:r w:rsidRPr="006E6315">
        <w:rPr>
          <w:b/>
          <w:bCs/>
          <w:sz w:val="27"/>
          <w:szCs w:val="27"/>
        </w:rPr>
        <w:t>.</w:t>
      </w:r>
      <w:r w:rsidRPr="006E6315">
        <w:rPr>
          <w:b/>
          <w:bCs/>
          <w:sz w:val="27"/>
          <w:szCs w:val="27"/>
          <w:lang w:val="en-US"/>
        </w:rPr>
        <w:t>ru</w:t>
      </w:r>
      <w:r w:rsidRPr="007420E6">
        <w:rPr>
          <w:sz w:val="27"/>
          <w:szCs w:val="27"/>
        </w:rPr>
        <w:t xml:space="preserve"> не позднее </w:t>
      </w:r>
      <w:r>
        <w:rPr>
          <w:b/>
          <w:bCs/>
          <w:sz w:val="27"/>
          <w:szCs w:val="27"/>
        </w:rPr>
        <w:t>22.12</w:t>
      </w:r>
      <w:r w:rsidRPr="00560409">
        <w:rPr>
          <w:b/>
          <w:bCs/>
          <w:sz w:val="27"/>
          <w:szCs w:val="27"/>
        </w:rPr>
        <w:t>.2017 г.</w:t>
      </w:r>
    </w:p>
    <w:p w:rsidR="004D705E" w:rsidRPr="007420E6" w:rsidRDefault="004D705E" w:rsidP="003808D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7420E6">
        <w:rPr>
          <w:sz w:val="27"/>
          <w:szCs w:val="27"/>
        </w:rPr>
        <w:t>Разработчик не будет иметь возможности проанализировать информацию, направленную после указанного срока, а также направленную не в соответствии с настоящей формой.</w:t>
      </w: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31"/>
      </w:tblGrid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1. Насколько актуальна проблема, описанная разработчиком? Позволит ли принятие данного проекта акта решить проблему?</w:t>
            </w:r>
          </w:p>
        </w:tc>
      </w:tr>
      <w:tr w:rsidR="004D705E" w:rsidRPr="007420E6">
        <w:tc>
          <w:tcPr>
            <w:tcW w:w="10031" w:type="dxa"/>
          </w:tcPr>
          <w:p w:rsidR="004D705E" w:rsidRPr="00115CCF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0E6">
              <w:rPr>
                <w:rFonts w:ascii="Times New Roman" w:hAnsi="Times New Roman" w:cs="Times New Roman"/>
                <w:sz w:val="24"/>
                <w:szCs w:val="24"/>
              </w:rPr>
      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правовое регулирование тех целей, на которое оно направлено?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3. Какие, по Вашей оценке, субъекты предпринимательской и инвестиционной деятельности будут затронуты предлагаемым регулированием? По возможности, приведите числовые данные.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4. Каких положительных эффектов следует ожидать в случае принятия данного проекта акта? По возможности, оцените предполагаемые выгоды субъектов предпринимательской и инвестиционной деятельности.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5. Какие риски и негативные последствия для бизнеса могут возникнуть в случае принятия данного проекта акта? По возможности, оцените предполагаемые издержки субъектов предпринимательской и инвестиционной деятельности. Согласны ли Вы с выводами разработчика?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6. Является ли выбранный вариант решения оптимальным? Существуют ли менее затратные и (или) более эффективные способы решения проблемы? Если да, опишите их.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7. Существуют ли в данном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8. Какие, на Ваш взгляд, могут возникнуть проблемы и трудности с контролем соблюдения требований и норм, вводимых данным проектом акта?</w:t>
            </w: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9. 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4D705E" w:rsidRPr="007420E6">
        <w:tc>
          <w:tcPr>
            <w:tcW w:w="10031" w:type="dxa"/>
          </w:tcPr>
          <w:p w:rsidR="004D705E" w:rsidRPr="003808D1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10. Содержит ли проект акта нормы, невыполнимые на практике? Если да, укажите их.</w:t>
            </w:r>
          </w:p>
        </w:tc>
      </w:tr>
      <w:tr w:rsidR="004D705E" w:rsidRPr="007420E6">
        <w:tc>
          <w:tcPr>
            <w:tcW w:w="10031" w:type="dxa"/>
          </w:tcPr>
          <w:p w:rsidR="004D705E" w:rsidRPr="003808D1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115CCF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15CCF">
              <w:rPr>
                <w:sz w:val="22"/>
                <w:szCs w:val="22"/>
              </w:rPr>
              <w:t>11. Требуется ли переходный период для вступления в силу проекта акта? Если да, укажите, каким он должен быть, либо какую дату вступления в силу проекта акта следует предусмотреть.</w:t>
            </w:r>
          </w:p>
        </w:tc>
      </w:tr>
      <w:tr w:rsidR="004D705E" w:rsidRPr="007420E6">
        <w:trPr>
          <w:trHeight w:val="129"/>
        </w:trPr>
        <w:tc>
          <w:tcPr>
            <w:tcW w:w="10031" w:type="dxa"/>
          </w:tcPr>
          <w:p w:rsidR="004D705E" w:rsidRPr="00115CCF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12. При наличии дополнительных замечаний и предложений опишите их в произвольной форме и/или приложите соответствующие материалы.</w:t>
            </w:r>
          </w:p>
        </w:tc>
      </w:tr>
      <w:tr w:rsidR="004D705E" w:rsidRPr="007420E6">
        <w:tc>
          <w:tcPr>
            <w:tcW w:w="10031" w:type="dxa"/>
          </w:tcPr>
          <w:p w:rsidR="004D705E" w:rsidRPr="00A130F8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4D705E" w:rsidRPr="007420E6">
        <w:tc>
          <w:tcPr>
            <w:tcW w:w="10031" w:type="dxa"/>
          </w:tcPr>
          <w:p w:rsidR="004D705E" w:rsidRPr="007420E6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20E6">
              <w:rPr>
                <w:sz w:val="24"/>
                <w:szCs w:val="24"/>
              </w:rPr>
              <w:t>13. Иные вопросы исходя из специфики предлагаемого правового регулирования</w:t>
            </w:r>
          </w:p>
        </w:tc>
      </w:tr>
      <w:tr w:rsidR="004D705E" w:rsidRPr="007420E6">
        <w:tc>
          <w:tcPr>
            <w:tcW w:w="10031" w:type="dxa"/>
          </w:tcPr>
          <w:p w:rsidR="004D705E" w:rsidRPr="00115CCF" w:rsidRDefault="004D705E" w:rsidP="005B4D2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D705E" w:rsidRDefault="004D705E" w:rsidP="003808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4D705E" w:rsidSect="00A130F8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A6E52"/>
    <w:multiLevelType w:val="hybridMultilevel"/>
    <w:tmpl w:val="7CA68B52"/>
    <w:lvl w:ilvl="0" w:tplc="4DA2ABAE">
      <w:start w:val="8"/>
      <w:numFmt w:val="decimal"/>
      <w:lvlText w:val="%1."/>
      <w:lvlJc w:val="left"/>
      <w:pPr>
        <w:ind w:left="128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F5437D"/>
    <w:multiLevelType w:val="hybridMultilevel"/>
    <w:tmpl w:val="C5001268"/>
    <w:lvl w:ilvl="0" w:tplc="8B2A46F6">
      <w:start w:val="8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A4C"/>
    <w:rsid w:val="00001AB6"/>
    <w:rsid w:val="00001E58"/>
    <w:rsid w:val="0000242A"/>
    <w:rsid w:val="00002E27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3D66"/>
    <w:rsid w:val="000148D5"/>
    <w:rsid w:val="000153E1"/>
    <w:rsid w:val="00015AB0"/>
    <w:rsid w:val="00015BB7"/>
    <w:rsid w:val="00017301"/>
    <w:rsid w:val="00017444"/>
    <w:rsid w:val="00017F43"/>
    <w:rsid w:val="00020F7A"/>
    <w:rsid w:val="00021160"/>
    <w:rsid w:val="00021FDE"/>
    <w:rsid w:val="00023132"/>
    <w:rsid w:val="00023426"/>
    <w:rsid w:val="000243DE"/>
    <w:rsid w:val="00024A60"/>
    <w:rsid w:val="00024E42"/>
    <w:rsid w:val="000259AD"/>
    <w:rsid w:val="0002669B"/>
    <w:rsid w:val="000267B9"/>
    <w:rsid w:val="00026C7A"/>
    <w:rsid w:val="00030291"/>
    <w:rsid w:val="00031161"/>
    <w:rsid w:val="00031B57"/>
    <w:rsid w:val="00032762"/>
    <w:rsid w:val="0003486D"/>
    <w:rsid w:val="00035075"/>
    <w:rsid w:val="00036B7F"/>
    <w:rsid w:val="00037EC1"/>
    <w:rsid w:val="00041CCE"/>
    <w:rsid w:val="00042211"/>
    <w:rsid w:val="00042484"/>
    <w:rsid w:val="0004588C"/>
    <w:rsid w:val="00045BB6"/>
    <w:rsid w:val="0004631D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6800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16E3"/>
    <w:rsid w:val="000A30CD"/>
    <w:rsid w:val="000A31F5"/>
    <w:rsid w:val="000A4991"/>
    <w:rsid w:val="000A543E"/>
    <w:rsid w:val="000A5CF6"/>
    <w:rsid w:val="000A5D0D"/>
    <w:rsid w:val="000A60C7"/>
    <w:rsid w:val="000A62D5"/>
    <w:rsid w:val="000B0238"/>
    <w:rsid w:val="000B1AEF"/>
    <w:rsid w:val="000B21DB"/>
    <w:rsid w:val="000B4993"/>
    <w:rsid w:val="000B4A0C"/>
    <w:rsid w:val="000B6A9E"/>
    <w:rsid w:val="000B750E"/>
    <w:rsid w:val="000C0558"/>
    <w:rsid w:val="000C0B49"/>
    <w:rsid w:val="000C2F62"/>
    <w:rsid w:val="000C4CC2"/>
    <w:rsid w:val="000C6EBE"/>
    <w:rsid w:val="000C73F2"/>
    <w:rsid w:val="000C7B3F"/>
    <w:rsid w:val="000D140A"/>
    <w:rsid w:val="000D2721"/>
    <w:rsid w:val="000D36A9"/>
    <w:rsid w:val="000D39A7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4A88"/>
    <w:rsid w:val="000E4DD3"/>
    <w:rsid w:val="000E70F8"/>
    <w:rsid w:val="000F004E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20AE"/>
    <w:rsid w:val="0010365B"/>
    <w:rsid w:val="00103C0C"/>
    <w:rsid w:val="00104C70"/>
    <w:rsid w:val="00111D68"/>
    <w:rsid w:val="001126C7"/>
    <w:rsid w:val="00112A6C"/>
    <w:rsid w:val="00113018"/>
    <w:rsid w:val="001133E7"/>
    <w:rsid w:val="0011345D"/>
    <w:rsid w:val="00113E5F"/>
    <w:rsid w:val="001140CE"/>
    <w:rsid w:val="0011414F"/>
    <w:rsid w:val="00115CCF"/>
    <w:rsid w:val="0011627E"/>
    <w:rsid w:val="0011726D"/>
    <w:rsid w:val="00117729"/>
    <w:rsid w:val="00120C56"/>
    <w:rsid w:val="00121468"/>
    <w:rsid w:val="001215C5"/>
    <w:rsid w:val="00121B83"/>
    <w:rsid w:val="00122B05"/>
    <w:rsid w:val="0012382C"/>
    <w:rsid w:val="00124838"/>
    <w:rsid w:val="00124BFC"/>
    <w:rsid w:val="00124E8F"/>
    <w:rsid w:val="001256E9"/>
    <w:rsid w:val="00126597"/>
    <w:rsid w:val="001266D5"/>
    <w:rsid w:val="00126DD0"/>
    <w:rsid w:val="00133D9F"/>
    <w:rsid w:val="0013477C"/>
    <w:rsid w:val="00135B56"/>
    <w:rsid w:val="00136A64"/>
    <w:rsid w:val="00136C40"/>
    <w:rsid w:val="001371E8"/>
    <w:rsid w:val="00137573"/>
    <w:rsid w:val="001414B3"/>
    <w:rsid w:val="00141815"/>
    <w:rsid w:val="00141BA0"/>
    <w:rsid w:val="00142198"/>
    <w:rsid w:val="001460D7"/>
    <w:rsid w:val="00146CE0"/>
    <w:rsid w:val="00151CE2"/>
    <w:rsid w:val="001522EF"/>
    <w:rsid w:val="0015283F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887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A2A"/>
    <w:rsid w:val="001775D3"/>
    <w:rsid w:val="00177B32"/>
    <w:rsid w:val="00180076"/>
    <w:rsid w:val="00182B6C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2E2"/>
    <w:rsid w:val="001964C3"/>
    <w:rsid w:val="001966A6"/>
    <w:rsid w:val="00197985"/>
    <w:rsid w:val="00197C11"/>
    <w:rsid w:val="00197C87"/>
    <w:rsid w:val="001A09AE"/>
    <w:rsid w:val="001A0E8F"/>
    <w:rsid w:val="001A150A"/>
    <w:rsid w:val="001A181C"/>
    <w:rsid w:val="001A2241"/>
    <w:rsid w:val="001A2615"/>
    <w:rsid w:val="001A29FA"/>
    <w:rsid w:val="001A2DEE"/>
    <w:rsid w:val="001A4542"/>
    <w:rsid w:val="001A4BFB"/>
    <w:rsid w:val="001A52B8"/>
    <w:rsid w:val="001A5898"/>
    <w:rsid w:val="001A5EFF"/>
    <w:rsid w:val="001A72ED"/>
    <w:rsid w:val="001B0FB5"/>
    <w:rsid w:val="001B1C1D"/>
    <w:rsid w:val="001B1D1B"/>
    <w:rsid w:val="001B1E18"/>
    <w:rsid w:val="001B2332"/>
    <w:rsid w:val="001B2E3C"/>
    <w:rsid w:val="001B3A3C"/>
    <w:rsid w:val="001B3F49"/>
    <w:rsid w:val="001B3F7D"/>
    <w:rsid w:val="001B4AC8"/>
    <w:rsid w:val="001B4DEE"/>
    <w:rsid w:val="001B5FAF"/>
    <w:rsid w:val="001B6A6A"/>
    <w:rsid w:val="001B765F"/>
    <w:rsid w:val="001B7C4F"/>
    <w:rsid w:val="001C0ADE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433"/>
    <w:rsid w:val="001D7141"/>
    <w:rsid w:val="001E275C"/>
    <w:rsid w:val="001E44A0"/>
    <w:rsid w:val="001E45B0"/>
    <w:rsid w:val="001E504E"/>
    <w:rsid w:val="001E63A0"/>
    <w:rsid w:val="001E6C75"/>
    <w:rsid w:val="001E7313"/>
    <w:rsid w:val="001F19FE"/>
    <w:rsid w:val="001F23AA"/>
    <w:rsid w:val="001F2FE8"/>
    <w:rsid w:val="001F5A97"/>
    <w:rsid w:val="001F694C"/>
    <w:rsid w:val="001F6F5D"/>
    <w:rsid w:val="001F7EBD"/>
    <w:rsid w:val="001F7EF5"/>
    <w:rsid w:val="002005DF"/>
    <w:rsid w:val="0020147F"/>
    <w:rsid w:val="0020148D"/>
    <w:rsid w:val="00201635"/>
    <w:rsid w:val="00202C4B"/>
    <w:rsid w:val="0020335A"/>
    <w:rsid w:val="0020605B"/>
    <w:rsid w:val="00206877"/>
    <w:rsid w:val="00206B04"/>
    <w:rsid w:val="00207689"/>
    <w:rsid w:val="00207ADC"/>
    <w:rsid w:val="00210B5B"/>
    <w:rsid w:val="00211D64"/>
    <w:rsid w:val="00211F83"/>
    <w:rsid w:val="00212CCE"/>
    <w:rsid w:val="0021325E"/>
    <w:rsid w:val="00213D5A"/>
    <w:rsid w:val="0021441E"/>
    <w:rsid w:val="00214ECB"/>
    <w:rsid w:val="00214F0B"/>
    <w:rsid w:val="00214F0C"/>
    <w:rsid w:val="00216389"/>
    <w:rsid w:val="002167B6"/>
    <w:rsid w:val="00217007"/>
    <w:rsid w:val="00217966"/>
    <w:rsid w:val="002203F6"/>
    <w:rsid w:val="0022089B"/>
    <w:rsid w:val="00220969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6D1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57F9F"/>
    <w:rsid w:val="00260792"/>
    <w:rsid w:val="00261236"/>
    <w:rsid w:val="00262920"/>
    <w:rsid w:val="00262AF8"/>
    <w:rsid w:val="00262F8B"/>
    <w:rsid w:val="00263A95"/>
    <w:rsid w:val="002650FC"/>
    <w:rsid w:val="002659C1"/>
    <w:rsid w:val="002659F3"/>
    <w:rsid w:val="00265B09"/>
    <w:rsid w:val="0026755A"/>
    <w:rsid w:val="00270310"/>
    <w:rsid w:val="00270DFB"/>
    <w:rsid w:val="00270E97"/>
    <w:rsid w:val="00270FB7"/>
    <w:rsid w:val="002726DE"/>
    <w:rsid w:val="002730A6"/>
    <w:rsid w:val="0027312F"/>
    <w:rsid w:val="0027407B"/>
    <w:rsid w:val="00274347"/>
    <w:rsid w:val="002762FF"/>
    <w:rsid w:val="00280C95"/>
    <w:rsid w:val="00282CF9"/>
    <w:rsid w:val="00282D65"/>
    <w:rsid w:val="002840F2"/>
    <w:rsid w:val="00284349"/>
    <w:rsid w:val="00284DE0"/>
    <w:rsid w:val="002902E5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1F8F"/>
    <w:rsid w:val="002B2A76"/>
    <w:rsid w:val="002B3FAC"/>
    <w:rsid w:val="002B4B5D"/>
    <w:rsid w:val="002B5396"/>
    <w:rsid w:val="002B6C8A"/>
    <w:rsid w:val="002B7E15"/>
    <w:rsid w:val="002B7EB8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4B4"/>
    <w:rsid w:val="002C35FF"/>
    <w:rsid w:val="002C4137"/>
    <w:rsid w:val="002C4588"/>
    <w:rsid w:val="002C4786"/>
    <w:rsid w:val="002C564D"/>
    <w:rsid w:val="002C656A"/>
    <w:rsid w:val="002D1FCD"/>
    <w:rsid w:val="002D3791"/>
    <w:rsid w:val="002D3FE6"/>
    <w:rsid w:val="002D5BCD"/>
    <w:rsid w:val="002D5D15"/>
    <w:rsid w:val="002D731E"/>
    <w:rsid w:val="002D7503"/>
    <w:rsid w:val="002E0CFD"/>
    <w:rsid w:val="002E26AD"/>
    <w:rsid w:val="002E2D6F"/>
    <w:rsid w:val="002E3783"/>
    <w:rsid w:val="002E3B94"/>
    <w:rsid w:val="002E3F0D"/>
    <w:rsid w:val="002E3F73"/>
    <w:rsid w:val="002E68C6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300EA5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B61"/>
    <w:rsid w:val="00310F23"/>
    <w:rsid w:val="0031209B"/>
    <w:rsid w:val="00313F98"/>
    <w:rsid w:val="0031561D"/>
    <w:rsid w:val="00315BEF"/>
    <w:rsid w:val="00315E7E"/>
    <w:rsid w:val="00315FE8"/>
    <w:rsid w:val="00316221"/>
    <w:rsid w:val="003206A2"/>
    <w:rsid w:val="00320A38"/>
    <w:rsid w:val="00320D3D"/>
    <w:rsid w:val="00322191"/>
    <w:rsid w:val="0032518C"/>
    <w:rsid w:val="0032525D"/>
    <w:rsid w:val="00325A5A"/>
    <w:rsid w:val="003273F0"/>
    <w:rsid w:val="00330B11"/>
    <w:rsid w:val="00330B36"/>
    <w:rsid w:val="00331D4A"/>
    <w:rsid w:val="0033379C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29CD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0EA5"/>
    <w:rsid w:val="00361058"/>
    <w:rsid w:val="003616CD"/>
    <w:rsid w:val="00361A4C"/>
    <w:rsid w:val="00361D3E"/>
    <w:rsid w:val="00362FC3"/>
    <w:rsid w:val="00365037"/>
    <w:rsid w:val="003655CE"/>
    <w:rsid w:val="00365D9B"/>
    <w:rsid w:val="0037061F"/>
    <w:rsid w:val="00371869"/>
    <w:rsid w:val="0037292B"/>
    <w:rsid w:val="00374A9A"/>
    <w:rsid w:val="00375251"/>
    <w:rsid w:val="00375844"/>
    <w:rsid w:val="00375C04"/>
    <w:rsid w:val="0037640D"/>
    <w:rsid w:val="00376CE8"/>
    <w:rsid w:val="003808D1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69D6"/>
    <w:rsid w:val="00386E8B"/>
    <w:rsid w:val="00387487"/>
    <w:rsid w:val="003906FB"/>
    <w:rsid w:val="003911B2"/>
    <w:rsid w:val="00391D9B"/>
    <w:rsid w:val="00392801"/>
    <w:rsid w:val="003943A9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2848"/>
    <w:rsid w:val="003D3260"/>
    <w:rsid w:val="003D5066"/>
    <w:rsid w:val="003D5EB0"/>
    <w:rsid w:val="003D6DD8"/>
    <w:rsid w:val="003E015F"/>
    <w:rsid w:val="003E107E"/>
    <w:rsid w:val="003E19AE"/>
    <w:rsid w:val="003E2D83"/>
    <w:rsid w:val="003E35B7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2E"/>
    <w:rsid w:val="003F49A5"/>
    <w:rsid w:val="003F714E"/>
    <w:rsid w:val="003F73C4"/>
    <w:rsid w:val="003F799A"/>
    <w:rsid w:val="00401166"/>
    <w:rsid w:val="00401D3D"/>
    <w:rsid w:val="00401E71"/>
    <w:rsid w:val="004032AB"/>
    <w:rsid w:val="00403962"/>
    <w:rsid w:val="00404AB6"/>
    <w:rsid w:val="00407928"/>
    <w:rsid w:val="00407D9B"/>
    <w:rsid w:val="00407F6A"/>
    <w:rsid w:val="004111D7"/>
    <w:rsid w:val="00411688"/>
    <w:rsid w:val="00412FB9"/>
    <w:rsid w:val="00413F24"/>
    <w:rsid w:val="0041588F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17FA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40642"/>
    <w:rsid w:val="00440BDB"/>
    <w:rsid w:val="00441EB1"/>
    <w:rsid w:val="004448A4"/>
    <w:rsid w:val="00445E37"/>
    <w:rsid w:val="00446945"/>
    <w:rsid w:val="00447B3A"/>
    <w:rsid w:val="004506AD"/>
    <w:rsid w:val="004513B1"/>
    <w:rsid w:val="00451603"/>
    <w:rsid w:val="004526DA"/>
    <w:rsid w:val="00452E65"/>
    <w:rsid w:val="00453AC3"/>
    <w:rsid w:val="00454AFB"/>
    <w:rsid w:val="00455718"/>
    <w:rsid w:val="0045654A"/>
    <w:rsid w:val="00456DCB"/>
    <w:rsid w:val="00457395"/>
    <w:rsid w:val="00457B6D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410B"/>
    <w:rsid w:val="004A5CC3"/>
    <w:rsid w:val="004A7A5B"/>
    <w:rsid w:val="004A7B6F"/>
    <w:rsid w:val="004B0421"/>
    <w:rsid w:val="004B1837"/>
    <w:rsid w:val="004B2C19"/>
    <w:rsid w:val="004B2D41"/>
    <w:rsid w:val="004B3432"/>
    <w:rsid w:val="004B3EF0"/>
    <w:rsid w:val="004B4653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1DAF"/>
    <w:rsid w:val="004C348D"/>
    <w:rsid w:val="004C3D79"/>
    <w:rsid w:val="004C48A5"/>
    <w:rsid w:val="004C48EF"/>
    <w:rsid w:val="004C4A89"/>
    <w:rsid w:val="004C4B9F"/>
    <w:rsid w:val="004C6EC5"/>
    <w:rsid w:val="004C71EC"/>
    <w:rsid w:val="004D1760"/>
    <w:rsid w:val="004D31E4"/>
    <w:rsid w:val="004D3539"/>
    <w:rsid w:val="004D5F98"/>
    <w:rsid w:val="004D60BF"/>
    <w:rsid w:val="004D705E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494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6422"/>
    <w:rsid w:val="004F74A0"/>
    <w:rsid w:val="004F762D"/>
    <w:rsid w:val="005028C2"/>
    <w:rsid w:val="00502EE1"/>
    <w:rsid w:val="0050430B"/>
    <w:rsid w:val="00504B89"/>
    <w:rsid w:val="00504E54"/>
    <w:rsid w:val="005058BB"/>
    <w:rsid w:val="00506DB3"/>
    <w:rsid w:val="00510D5C"/>
    <w:rsid w:val="005119B9"/>
    <w:rsid w:val="00516599"/>
    <w:rsid w:val="005209C7"/>
    <w:rsid w:val="00520A33"/>
    <w:rsid w:val="00521192"/>
    <w:rsid w:val="00521903"/>
    <w:rsid w:val="00523488"/>
    <w:rsid w:val="00523810"/>
    <w:rsid w:val="00523817"/>
    <w:rsid w:val="00525749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246"/>
    <w:rsid w:val="00536332"/>
    <w:rsid w:val="00537D37"/>
    <w:rsid w:val="00540724"/>
    <w:rsid w:val="00540E91"/>
    <w:rsid w:val="0054108B"/>
    <w:rsid w:val="005414B9"/>
    <w:rsid w:val="00543877"/>
    <w:rsid w:val="00544913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0409"/>
    <w:rsid w:val="00564355"/>
    <w:rsid w:val="00564757"/>
    <w:rsid w:val="0056510B"/>
    <w:rsid w:val="00565252"/>
    <w:rsid w:val="00566064"/>
    <w:rsid w:val="00566920"/>
    <w:rsid w:val="00566AAA"/>
    <w:rsid w:val="005705D3"/>
    <w:rsid w:val="0057126A"/>
    <w:rsid w:val="005712EB"/>
    <w:rsid w:val="00572FFF"/>
    <w:rsid w:val="0057326C"/>
    <w:rsid w:val="0057465E"/>
    <w:rsid w:val="005748D2"/>
    <w:rsid w:val="0058214A"/>
    <w:rsid w:val="00583216"/>
    <w:rsid w:val="00584161"/>
    <w:rsid w:val="0058417B"/>
    <w:rsid w:val="00585C71"/>
    <w:rsid w:val="00587070"/>
    <w:rsid w:val="0059090C"/>
    <w:rsid w:val="00590BA0"/>
    <w:rsid w:val="00590E51"/>
    <w:rsid w:val="0059366D"/>
    <w:rsid w:val="005938B1"/>
    <w:rsid w:val="00594EC0"/>
    <w:rsid w:val="00595621"/>
    <w:rsid w:val="00596B1F"/>
    <w:rsid w:val="00597943"/>
    <w:rsid w:val="005A18E8"/>
    <w:rsid w:val="005A1D4D"/>
    <w:rsid w:val="005A2CE9"/>
    <w:rsid w:val="005A3148"/>
    <w:rsid w:val="005A3790"/>
    <w:rsid w:val="005A4508"/>
    <w:rsid w:val="005A5000"/>
    <w:rsid w:val="005A5B38"/>
    <w:rsid w:val="005A6DEB"/>
    <w:rsid w:val="005B075F"/>
    <w:rsid w:val="005B106B"/>
    <w:rsid w:val="005B108A"/>
    <w:rsid w:val="005B1774"/>
    <w:rsid w:val="005B3218"/>
    <w:rsid w:val="005B3838"/>
    <w:rsid w:val="005B383B"/>
    <w:rsid w:val="005B3CF9"/>
    <w:rsid w:val="005B41EB"/>
    <w:rsid w:val="005B4D2F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6E7F"/>
    <w:rsid w:val="005E7EA0"/>
    <w:rsid w:val="005F0785"/>
    <w:rsid w:val="005F29A4"/>
    <w:rsid w:val="005F4862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C9B"/>
    <w:rsid w:val="006050A7"/>
    <w:rsid w:val="00605E11"/>
    <w:rsid w:val="00606EE4"/>
    <w:rsid w:val="00607607"/>
    <w:rsid w:val="00607B3D"/>
    <w:rsid w:val="00610BE3"/>
    <w:rsid w:val="00610F40"/>
    <w:rsid w:val="00611D2D"/>
    <w:rsid w:val="00611ECB"/>
    <w:rsid w:val="006131D7"/>
    <w:rsid w:val="00613221"/>
    <w:rsid w:val="006135CC"/>
    <w:rsid w:val="00613C82"/>
    <w:rsid w:val="006145FA"/>
    <w:rsid w:val="00614623"/>
    <w:rsid w:val="006149FD"/>
    <w:rsid w:val="00614E7B"/>
    <w:rsid w:val="0061553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6B4"/>
    <w:rsid w:val="006431B7"/>
    <w:rsid w:val="00643DD4"/>
    <w:rsid w:val="00645DE5"/>
    <w:rsid w:val="006474DF"/>
    <w:rsid w:val="00647571"/>
    <w:rsid w:val="006510FE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F68"/>
    <w:rsid w:val="00664FDD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E54"/>
    <w:rsid w:val="0068110E"/>
    <w:rsid w:val="00682B6E"/>
    <w:rsid w:val="006867FE"/>
    <w:rsid w:val="006901B3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1CBD"/>
    <w:rsid w:val="006A24E0"/>
    <w:rsid w:val="006A269D"/>
    <w:rsid w:val="006A2FBA"/>
    <w:rsid w:val="006A38DE"/>
    <w:rsid w:val="006A3A5C"/>
    <w:rsid w:val="006A4504"/>
    <w:rsid w:val="006A4E88"/>
    <w:rsid w:val="006A525E"/>
    <w:rsid w:val="006A5458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FB"/>
    <w:rsid w:val="006B1C4A"/>
    <w:rsid w:val="006B4125"/>
    <w:rsid w:val="006B57EB"/>
    <w:rsid w:val="006B674E"/>
    <w:rsid w:val="006B737B"/>
    <w:rsid w:val="006C05C7"/>
    <w:rsid w:val="006C241C"/>
    <w:rsid w:val="006C24A8"/>
    <w:rsid w:val="006C2BDF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5C3B"/>
    <w:rsid w:val="006D611B"/>
    <w:rsid w:val="006D6248"/>
    <w:rsid w:val="006D768B"/>
    <w:rsid w:val="006D7D8A"/>
    <w:rsid w:val="006E280C"/>
    <w:rsid w:val="006E2BF9"/>
    <w:rsid w:val="006E3BA4"/>
    <w:rsid w:val="006E5AD8"/>
    <w:rsid w:val="006E6315"/>
    <w:rsid w:val="006E6379"/>
    <w:rsid w:val="006E6BB5"/>
    <w:rsid w:val="006E75B9"/>
    <w:rsid w:val="006E7844"/>
    <w:rsid w:val="006F09DF"/>
    <w:rsid w:val="006F22D0"/>
    <w:rsid w:val="006F270F"/>
    <w:rsid w:val="006F29D6"/>
    <w:rsid w:val="006F2F25"/>
    <w:rsid w:val="006F3941"/>
    <w:rsid w:val="006F5ADE"/>
    <w:rsid w:val="006F6760"/>
    <w:rsid w:val="006F6D1B"/>
    <w:rsid w:val="006F7FF1"/>
    <w:rsid w:val="00701505"/>
    <w:rsid w:val="00701844"/>
    <w:rsid w:val="007022F4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6E83"/>
    <w:rsid w:val="007221E2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3918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20E6"/>
    <w:rsid w:val="00743809"/>
    <w:rsid w:val="00744DC7"/>
    <w:rsid w:val="00746A01"/>
    <w:rsid w:val="00746D68"/>
    <w:rsid w:val="00747E03"/>
    <w:rsid w:val="00747E9E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56532"/>
    <w:rsid w:val="007608BB"/>
    <w:rsid w:val="00760B0A"/>
    <w:rsid w:val="00761C52"/>
    <w:rsid w:val="00762033"/>
    <w:rsid w:val="007629DD"/>
    <w:rsid w:val="007657A0"/>
    <w:rsid w:val="00765B73"/>
    <w:rsid w:val="00766DA7"/>
    <w:rsid w:val="00770EB5"/>
    <w:rsid w:val="00771827"/>
    <w:rsid w:val="00773193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208E"/>
    <w:rsid w:val="007A218F"/>
    <w:rsid w:val="007A24E6"/>
    <w:rsid w:val="007A2BA8"/>
    <w:rsid w:val="007A3840"/>
    <w:rsid w:val="007A3B66"/>
    <w:rsid w:val="007A4803"/>
    <w:rsid w:val="007A4F98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AE8"/>
    <w:rsid w:val="007B5C38"/>
    <w:rsid w:val="007B5E79"/>
    <w:rsid w:val="007B6D43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412F"/>
    <w:rsid w:val="007D50B4"/>
    <w:rsid w:val="007D6946"/>
    <w:rsid w:val="007E1C4E"/>
    <w:rsid w:val="007E3040"/>
    <w:rsid w:val="007E33CF"/>
    <w:rsid w:val="007E4707"/>
    <w:rsid w:val="007E6874"/>
    <w:rsid w:val="007E6AE8"/>
    <w:rsid w:val="007E78E3"/>
    <w:rsid w:val="007F047C"/>
    <w:rsid w:val="007F04AD"/>
    <w:rsid w:val="007F16D1"/>
    <w:rsid w:val="007F3570"/>
    <w:rsid w:val="007F3CCA"/>
    <w:rsid w:val="007F43B9"/>
    <w:rsid w:val="007F6181"/>
    <w:rsid w:val="007F63F7"/>
    <w:rsid w:val="007F6432"/>
    <w:rsid w:val="007F66B5"/>
    <w:rsid w:val="007F67EC"/>
    <w:rsid w:val="007F7BAB"/>
    <w:rsid w:val="00800573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E16"/>
    <w:rsid w:val="008106DB"/>
    <w:rsid w:val="00810A15"/>
    <w:rsid w:val="0081143F"/>
    <w:rsid w:val="00812030"/>
    <w:rsid w:val="00812C50"/>
    <w:rsid w:val="0081301D"/>
    <w:rsid w:val="00813390"/>
    <w:rsid w:val="00814D6C"/>
    <w:rsid w:val="00816771"/>
    <w:rsid w:val="00816D8A"/>
    <w:rsid w:val="0081703F"/>
    <w:rsid w:val="008175D4"/>
    <w:rsid w:val="00817E42"/>
    <w:rsid w:val="00821842"/>
    <w:rsid w:val="0082435F"/>
    <w:rsid w:val="00825622"/>
    <w:rsid w:val="008265CD"/>
    <w:rsid w:val="00826F33"/>
    <w:rsid w:val="00831988"/>
    <w:rsid w:val="008323BA"/>
    <w:rsid w:val="008326A3"/>
    <w:rsid w:val="0083428A"/>
    <w:rsid w:val="00834471"/>
    <w:rsid w:val="008349B8"/>
    <w:rsid w:val="00835D62"/>
    <w:rsid w:val="0083667A"/>
    <w:rsid w:val="00841291"/>
    <w:rsid w:val="00842167"/>
    <w:rsid w:val="00842297"/>
    <w:rsid w:val="00842BE9"/>
    <w:rsid w:val="00842FFB"/>
    <w:rsid w:val="008437A0"/>
    <w:rsid w:val="00844581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7BB"/>
    <w:rsid w:val="00853E6A"/>
    <w:rsid w:val="00854AA3"/>
    <w:rsid w:val="008562E9"/>
    <w:rsid w:val="008578BF"/>
    <w:rsid w:val="00860340"/>
    <w:rsid w:val="00860D00"/>
    <w:rsid w:val="00862E54"/>
    <w:rsid w:val="008631A2"/>
    <w:rsid w:val="008632D3"/>
    <w:rsid w:val="00864149"/>
    <w:rsid w:val="0086500D"/>
    <w:rsid w:val="008654CB"/>
    <w:rsid w:val="00865681"/>
    <w:rsid w:val="00866C25"/>
    <w:rsid w:val="00867707"/>
    <w:rsid w:val="00867878"/>
    <w:rsid w:val="0087070D"/>
    <w:rsid w:val="00871421"/>
    <w:rsid w:val="00871AFF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658E"/>
    <w:rsid w:val="00886620"/>
    <w:rsid w:val="0088762D"/>
    <w:rsid w:val="00887DA8"/>
    <w:rsid w:val="00891D58"/>
    <w:rsid w:val="0089346F"/>
    <w:rsid w:val="0089350A"/>
    <w:rsid w:val="0089384F"/>
    <w:rsid w:val="008951A7"/>
    <w:rsid w:val="00895BA5"/>
    <w:rsid w:val="00896525"/>
    <w:rsid w:val="008A0D66"/>
    <w:rsid w:val="008A1178"/>
    <w:rsid w:val="008A1736"/>
    <w:rsid w:val="008A1FB9"/>
    <w:rsid w:val="008A1FC4"/>
    <w:rsid w:val="008A27A5"/>
    <w:rsid w:val="008A4B05"/>
    <w:rsid w:val="008A50B6"/>
    <w:rsid w:val="008A5BA1"/>
    <w:rsid w:val="008B004C"/>
    <w:rsid w:val="008B0DC8"/>
    <w:rsid w:val="008B0DE2"/>
    <w:rsid w:val="008B1435"/>
    <w:rsid w:val="008B1B51"/>
    <w:rsid w:val="008B49A4"/>
    <w:rsid w:val="008B4D5F"/>
    <w:rsid w:val="008B5903"/>
    <w:rsid w:val="008B5C07"/>
    <w:rsid w:val="008C0134"/>
    <w:rsid w:val="008C178E"/>
    <w:rsid w:val="008C5B73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F01"/>
    <w:rsid w:val="008E33E8"/>
    <w:rsid w:val="008E3CEA"/>
    <w:rsid w:val="008E43E1"/>
    <w:rsid w:val="008E5488"/>
    <w:rsid w:val="008E74F3"/>
    <w:rsid w:val="008F0B23"/>
    <w:rsid w:val="008F32F2"/>
    <w:rsid w:val="008F4375"/>
    <w:rsid w:val="008F55E2"/>
    <w:rsid w:val="008F7318"/>
    <w:rsid w:val="008F77A1"/>
    <w:rsid w:val="00900130"/>
    <w:rsid w:val="00900F14"/>
    <w:rsid w:val="009016A8"/>
    <w:rsid w:val="00901A3A"/>
    <w:rsid w:val="009025AF"/>
    <w:rsid w:val="009061C0"/>
    <w:rsid w:val="0090672B"/>
    <w:rsid w:val="00907238"/>
    <w:rsid w:val="00907722"/>
    <w:rsid w:val="00914E8A"/>
    <w:rsid w:val="00915458"/>
    <w:rsid w:val="009159E3"/>
    <w:rsid w:val="009161B4"/>
    <w:rsid w:val="009175AB"/>
    <w:rsid w:val="00917F8C"/>
    <w:rsid w:val="0092035E"/>
    <w:rsid w:val="009217F6"/>
    <w:rsid w:val="009223EF"/>
    <w:rsid w:val="009226D3"/>
    <w:rsid w:val="00922BF9"/>
    <w:rsid w:val="0092373D"/>
    <w:rsid w:val="009238FC"/>
    <w:rsid w:val="00923AFF"/>
    <w:rsid w:val="00925027"/>
    <w:rsid w:val="009252FC"/>
    <w:rsid w:val="00925E2C"/>
    <w:rsid w:val="00926791"/>
    <w:rsid w:val="00927287"/>
    <w:rsid w:val="00930E97"/>
    <w:rsid w:val="00931741"/>
    <w:rsid w:val="00931FB6"/>
    <w:rsid w:val="0093301A"/>
    <w:rsid w:val="00934405"/>
    <w:rsid w:val="00934C15"/>
    <w:rsid w:val="00935465"/>
    <w:rsid w:val="00936758"/>
    <w:rsid w:val="00937B2B"/>
    <w:rsid w:val="00940568"/>
    <w:rsid w:val="00941C72"/>
    <w:rsid w:val="00941F33"/>
    <w:rsid w:val="009422CE"/>
    <w:rsid w:val="00943012"/>
    <w:rsid w:val="009434C2"/>
    <w:rsid w:val="00943B9B"/>
    <w:rsid w:val="00944239"/>
    <w:rsid w:val="0094425A"/>
    <w:rsid w:val="00945359"/>
    <w:rsid w:val="00945957"/>
    <w:rsid w:val="009467D6"/>
    <w:rsid w:val="00946B00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66E"/>
    <w:rsid w:val="00977E9A"/>
    <w:rsid w:val="00980935"/>
    <w:rsid w:val="00980B49"/>
    <w:rsid w:val="0098174D"/>
    <w:rsid w:val="0098298F"/>
    <w:rsid w:val="009829CD"/>
    <w:rsid w:val="0098592D"/>
    <w:rsid w:val="00985A9E"/>
    <w:rsid w:val="00990C27"/>
    <w:rsid w:val="00991223"/>
    <w:rsid w:val="00991432"/>
    <w:rsid w:val="009917D6"/>
    <w:rsid w:val="0099234A"/>
    <w:rsid w:val="00992861"/>
    <w:rsid w:val="009946DE"/>
    <w:rsid w:val="009949E1"/>
    <w:rsid w:val="00994BA8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30B9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5036"/>
    <w:rsid w:val="009F680F"/>
    <w:rsid w:val="009F6B38"/>
    <w:rsid w:val="009F6DCC"/>
    <w:rsid w:val="009F7C0B"/>
    <w:rsid w:val="00A014FE"/>
    <w:rsid w:val="00A030EB"/>
    <w:rsid w:val="00A03744"/>
    <w:rsid w:val="00A03BA7"/>
    <w:rsid w:val="00A0469D"/>
    <w:rsid w:val="00A064AA"/>
    <w:rsid w:val="00A1007A"/>
    <w:rsid w:val="00A101C7"/>
    <w:rsid w:val="00A104E0"/>
    <w:rsid w:val="00A10590"/>
    <w:rsid w:val="00A10AA9"/>
    <w:rsid w:val="00A128C6"/>
    <w:rsid w:val="00A130F8"/>
    <w:rsid w:val="00A13794"/>
    <w:rsid w:val="00A15C1C"/>
    <w:rsid w:val="00A16278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7F24"/>
    <w:rsid w:val="00A30A83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639E"/>
    <w:rsid w:val="00A46891"/>
    <w:rsid w:val="00A50397"/>
    <w:rsid w:val="00A50412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5CDB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11C"/>
    <w:rsid w:val="00A907D3"/>
    <w:rsid w:val="00A9097E"/>
    <w:rsid w:val="00A910DB"/>
    <w:rsid w:val="00A91DC0"/>
    <w:rsid w:val="00A92772"/>
    <w:rsid w:val="00A927B6"/>
    <w:rsid w:val="00A9284E"/>
    <w:rsid w:val="00A946FE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3308"/>
    <w:rsid w:val="00AC443C"/>
    <w:rsid w:val="00AC6BF6"/>
    <w:rsid w:val="00AC6E36"/>
    <w:rsid w:val="00AC70E0"/>
    <w:rsid w:val="00AC76BF"/>
    <w:rsid w:val="00AD0742"/>
    <w:rsid w:val="00AD3D7E"/>
    <w:rsid w:val="00AD6168"/>
    <w:rsid w:val="00AD6713"/>
    <w:rsid w:val="00AD6779"/>
    <w:rsid w:val="00AD6E18"/>
    <w:rsid w:val="00AD7483"/>
    <w:rsid w:val="00AD7A59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CA8"/>
    <w:rsid w:val="00AF6E02"/>
    <w:rsid w:val="00AF6F79"/>
    <w:rsid w:val="00AF6FA1"/>
    <w:rsid w:val="00AF7BDF"/>
    <w:rsid w:val="00B0101C"/>
    <w:rsid w:val="00B031F1"/>
    <w:rsid w:val="00B043A9"/>
    <w:rsid w:val="00B054F1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AF"/>
    <w:rsid w:val="00B122AD"/>
    <w:rsid w:val="00B12707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BDD"/>
    <w:rsid w:val="00B2523E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34B"/>
    <w:rsid w:val="00B40A5F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0F63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53E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48E6"/>
    <w:rsid w:val="00B848F3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F40"/>
    <w:rsid w:val="00BB7719"/>
    <w:rsid w:val="00BB7841"/>
    <w:rsid w:val="00BC077F"/>
    <w:rsid w:val="00BC1925"/>
    <w:rsid w:val="00BC1BF7"/>
    <w:rsid w:val="00BC27E2"/>
    <w:rsid w:val="00BC293B"/>
    <w:rsid w:val="00BC384F"/>
    <w:rsid w:val="00BC3C3D"/>
    <w:rsid w:val="00BC3F8E"/>
    <w:rsid w:val="00BC40BC"/>
    <w:rsid w:val="00BC4333"/>
    <w:rsid w:val="00BC5570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F1190"/>
    <w:rsid w:val="00BF28FA"/>
    <w:rsid w:val="00BF3EEE"/>
    <w:rsid w:val="00BF4AF1"/>
    <w:rsid w:val="00BF4B0E"/>
    <w:rsid w:val="00BF4DC8"/>
    <w:rsid w:val="00BF778B"/>
    <w:rsid w:val="00BF7F82"/>
    <w:rsid w:val="00C01996"/>
    <w:rsid w:val="00C044FC"/>
    <w:rsid w:val="00C07C86"/>
    <w:rsid w:val="00C1013A"/>
    <w:rsid w:val="00C10BD7"/>
    <w:rsid w:val="00C11012"/>
    <w:rsid w:val="00C11E81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3F2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254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4FA"/>
    <w:rsid w:val="00C43C19"/>
    <w:rsid w:val="00C445D1"/>
    <w:rsid w:val="00C47024"/>
    <w:rsid w:val="00C50316"/>
    <w:rsid w:val="00C50479"/>
    <w:rsid w:val="00C5319B"/>
    <w:rsid w:val="00C53345"/>
    <w:rsid w:val="00C53668"/>
    <w:rsid w:val="00C536EC"/>
    <w:rsid w:val="00C53ADF"/>
    <w:rsid w:val="00C5514B"/>
    <w:rsid w:val="00C55E20"/>
    <w:rsid w:val="00C56C5A"/>
    <w:rsid w:val="00C618A5"/>
    <w:rsid w:val="00C62E25"/>
    <w:rsid w:val="00C63879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11A"/>
    <w:rsid w:val="00C84405"/>
    <w:rsid w:val="00C87679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9FC"/>
    <w:rsid w:val="00C96A4A"/>
    <w:rsid w:val="00C979E0"/>
    <w:rsid w:val="00CA05C2"/>
    <w:rsid w:val="00CA2ADF"/>
    <w:rsid w:val="00CA3C41"/>
    <w:rsid w:val="00CA5273"/>
    <w:rsid w:val="00CA6403"/>
    <w:rsid w:val="00CA715A"/>
    <w:rsid w:val="00CA7187"/>
    <w:rsid w:val="00CB063F"/>
    <w:rsid w:val="00CB0BCB"/>
    <w:rsid w:val="00CB15B0"/>
    <w:rsid w:val="00CB1A39"/>
    <w:rsid w:val="00CB351F"/>
    <w:rsid w:val="00CB4329"/>
    <w:rsid w:val="00CB4ECA"/>
    <w:rsid w:val="00CB5789"/>
    <w:rsid w:val="00CB6232"/>
    <w:rsid w:val="00CC0637"/>
    <w:rsid w:val="00CC0D59"/>
    <w:rsid w:val="00CC18AC"/>
    <w:rsid w:val="00CC339F"/>
    <w:rsid w:val="00CC371F"/>
    <w:rsid w:val="00CC398A"/>
    <w:rsid w:val="00CC3D0C"/>
    <w:rsid w:val="00CC4504"/>
    <w:rsid w:val="00CC484B"/>
    <w:rsid w:val="00CC6E3C"/>
    <w:rsid w:val="00CC7D52"/>
    <w:rsid w:val="00CD290A"/>
    <w:rsid w:val="00CD462F"/>
    <w:rsid w:val="00CD5960"/>
    <w:rsid w:val="00CD6461"/>
    <w:rsid w:val="00CD6E3B"/>
    <w:rsid w:val="00CE10A5"/>
    <w:rsid w:val="00CE1273"/>
    <w:rsid w:val="00CE1A24"/>
    <w:rsid w:val="00CE211D"/>
    <w:rsid w:val="00CE2D42"/>
    <w:rsid w:val="00CE30A6"/>
    <w:rsid w:val="00CE32CF"/>
    <w:rsid w:val="00CE331E"/>
    <w:rsid w:val="00CE39B9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578A"/>
    <w:rsid w:val="00D16615"/>
    <w:rsid w:val="00D16CCC"/>
    <w:rsid w:val="00D17363"/>
    <w:rsid w:val="00D213B4"/>
    <w:rsid w:val="00D22358"/>
    <w:rsid w:val="00D2257A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D36"/>
    <w:rsid w:val="00D37949"/>
    <w:rsid w:val="00D37BDF"/>
    <w:rsid w:val="00D37E26"/>
    <w:rsid w:val="00D4061E"/>
    <w:rsid w:val="00D40A94"/>
    <w:rsid w:val="00D42067"/>
    <w:rsid w:val="00D42985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E03"/>
    <w:rsid w:val="00D631ED"/>
    <w:rsid w:val="00D633F2"/>
    <w:rsid w:val="00D64676"/>
    <w:rsid w:val="00D66860"/>
    <w:rsid w:val="00D707EB"/>
    <w:rsid w:val="00D70B9F"/>
    <w:rsid w:val="00D71850"/>
    <w:rsid w:val="00D71A6C"/>
    <w:rsid w:val="00D73172"/>
    <w:rsid w:val="00D763AE"/>
    <w:rsid w:val="00D76620"/>
    <w:rsid w:val="00D76B25"/>
    <w:rsid w:val="00D76B99"/>
    <w:rsid w:val="00D7714F"/>
    <w:rsid w:val="00D77F73"/>
    <w:rsid w:val="00D80540"/>
    <w:rsid w:val="00D81387"/>
    <w:rsid w:val="00D82886"/>
    <w:rsid w:val="00D831E9"/>
    <w:rsid w:val="00D87847"/>
    <w:rsid w:val="00D87AD2"/>
    <w:rsid w:val="00D90734"/>
    <w:rsid w:val="00D90CBB"/>
    <w:rsid w:val="00D90EA4"/>
    <w:rsid w:val="00D91F86"/>
    <w:rsid w:val="00D92762"/>
    <w:rsid w:val="00D93141"/>
    <w:rsid w:val="00D93704"/>
    <w:rsid w:val="00D94D38"/>
    <w:rsid w:val="00D95808"/>
    <w:rsid w:val="00D95870"/>
    <w:rsid w:val="00D96A05"/>
    <w:rsid w:val="00D978C1"/>
    <w:rsid w:val="00DA0043"/>
    <w:rsid w:val="00DA1332"/>
    <w:rsid w:val="00DA17BC"/>
    <w:rsid w:val="00DA1A98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52D0"/>
    <w:rsid w:val="00DB5607"/>
    <w:rsid w:val="00DB563B"/>
    <w:rsid w:val="00DB66B0"/>
    <w:rsid w:val="00DB6D35"/>
    <w:rsid w:val="00DC0AE0"/>
    <w:rsid w:val="00DC3981"/>
    <w:rsid w:val="00DC4370"/>
    <w:rsid w:val="00DC43A8"/>
    <w:rsid w:val="00DC4E5B"/>
    <w:rsid w:val="00DC509B"/>
    <w:rsid w:val="00DC5500"/>
    <w:rsid w:val="00DC6DED"/>
    <w:rsid w:val="00DC7306"/>
    <w:rsid w:val="00DC7761"/>
    <w:rsid w:val="00DD0B55"/>
    <w:rsid w:val="00DD1B28"/>
    <w:rsid w:val="00DD2524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5A7A"/>
    <w:rsid w:val="00DE5EF8"/>
    <w:rsid w:val="00DE6578"/>
    <w:rsid w:val="00DE65DA"/>
    <w:rsid w:val="00DE6AB5"/>
    <w:rsid w:val="00DE718A"/>
    <w:rsid w:val="00DE7CE7"/>
    <w:rsid w:val="00DF1578"/>
    <w:rsid w:val="00DF223A"/>
    <w:rsid w:val="00DF248D"/>
    <w:rsid w:val="00DF3018"/>
    <w:rsid w:val="00DF37F0"/>
    <w:rsid w:val="00DF446E"/>
    <w:rsid w:val="00DF459A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08C"/>
    <w:rsid w:val="00E0523D"/>
    <w:rsid w:val="00E05B8A"/>
    <w:rsid w:val="00E06425"/>
    <w:rsid w:val="00E07AF7"/>
    <w:rsid w:val="00E10117"/>
    <w:rsid w:val="00E1075F"/>
    <w:rsid w:val="00E1204E"/>
    <w:rsid w:val="00E120AB"/>
    <w:rsid w:val="00E12135"/>
    <w:rsid w:val="00E14CB8"/>
    <w:rsid w:val="00E15096"/>
    <w:rsid w:val="00E16DDC"/>
    <w:rsid w:val="00E17122"/>
    <w:rsid w:val="00E208B3"/>
    <w:rsid w:val="00E22300"/>
    <w:rsid w:val="00E23E6D"/>
    <w:rsid w:val="00E25036"/>
    <w:rsid w:val="00E2741F"/>
    <w:rsid w:val="00E304ED"/>
    <w:rsid w:val="00E3138F"/>
    <w:rsid w:val="00E31AC8"/>
    <w:rsid w:val="00E34E22"/>
    <w:rsid w:val="00E36F4A"/>
    <w:rsid w:val="00E44789"/>
    <w:rsid w:val="00E44AB6"/>
    <w:rsid w:val="00E46524"/>
    <w:rsid w:val="00E50368"/>
    <w:rsid w:val="00E50E09"/>
    <w:rsid w:val="00E510AF"/>
    <w:rsid w:val="00E51CF3"/>
    <w:rsid w:val="00E53FE9"/>
    <w:rsid w:val="00E5407B"/>
    <w:rsid w:val="00E553C1"/>
    <w:rsid w:val="00E5644B"/>
    <w:rsid w:val="00E5718F"/>
    <w:rsid w:val="00E60AFF"/>
    <w:rsid w:val="00E65225"/>
    <w:rsid w:val="00E666DA"/>
    <w:rsid w:val="00E667AF"/>
    <w:rsid w:val="00E66D6E"/>
    <w:rsid w:val="00E6755D"/>
    <w:rsid w:val="00E72114"/>
    <w:rsid w:val="00E7214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36F"/>
    <w:rsid w:val="00E81679"/>
    <w:rsid w:val="00E81795"/>
    <w:rsid w:val="00E81EE7"/>
    <w:rsid w:val="00E82200"/>
    <w:rsid w:val="00E82D38"/>
    <w:rsid w:val="00E8378A"/>
    <w:rsid w:val="00E8428E"/>
    <w:rsid w:val="00E84FF1"/>
    <w:rsid w:val="00E86289"/>
    <w:rsid w:val="00E864CC"/>
    <w:rsid w:val="00E8715C"/>
    <w:rsid w:val="00E873AD"/>
    <w:rsid w:val="00E90238"/>
    <w:rsid w:val="00E9156C"/>
    <w:rsid w:val="00E916D6"/>
    <w:rsid w:val="00E92F88"/>
    <w:rsid w:val="00E9539B"/>
    <w:rsid w:val="00E95CE7"/>
    <w:rsid w:val="00E9688B"/>
    <w:rsid w:val="00E96BD6"/>
    <w:rsid w:val="00E97F63"/>
    <w:rsid w:val="00EA00F3"/>
    <w:rsid w:val="00EA03A9"/>
    <w:rsid w:val="00EA07C8"/>
    <w:rsid w:val="00EA16D6"/>
    <w:rsid w:val="00EA192D"/>
    <w:rsid w:val="00EA4014"/>
    <w:rsid w:val="00EA40CC"/>
    <w:rsid w:val="00EA50CA"/>
    <w:rsid w:val="00EA6744"/>
    <w:rsid w:val="00EA6A1F"/>
    <w:rsid w:val="00EA7B57"/>
    <w:rsid w:val="00EB161D"/>
    <w:rsid w:val="00EB1CB1"/>
    <w:rsid w:val="00EB2D95"/>
    <w:rsid w:val="00EB350C"/>
    <w:rsid w:val="00EB40EA"/>
    <w:rsid w:val="00EB4D18"/>
    <w:rsid w:val="00EC065F"/>
    <w:rsid w:val="00EC070D"/>
    <w:rsid w:val="00EC100A"/>
    <w:rsid w:val="00EC2D05"/>
    <w:rsid w:val="00EC2DEE"/>
    <w:rsid w:val="00EC3B4E"/>
    <w:rsid w:val="00EC4DF9"/>
    <w:rsid w:val="00EC5606"/>
    <w:rsid w:val="00EC6C26"/>
    <w:rsid w:val="00EC7420"/>
    <w:rsid w:val="00ED058F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2CD2"/>
    <w:rsid w:val="00EE3461"/>
    <w:rsid w:val="00EE5757"/>
    <w:rsid w:val="00EE7D53"/>
    <w:rsid w:val="00EF01F1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483"/>
    <w:rsid w:val="00F0771D"/>
    <w:rsid w:val="00F078FB"/>
    <w:rsid w:val="00F102A9"/>
    <w:rsid w:val="00F10F50"/>
    <w:rsid w:val="00F11DC3"/>
    <w:rsid w:val="00F12584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568"/>
    <w:rsid w:val="00F1588D"/>
    <w:rsid w:val="00F16AB5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5309"/>
    <w:rsid w:val="00F3705F"/>
    <w:rsid w:val="00F372DA"/>
    <w:rsid w:val="00F37FFB"/>
    <w:rsid w:val="00F40045"/>
    <w:rsid w:val="00F40494"/>
    <w:rsid w:val="00F41E56"/>
    <w:rsid w:val="00F41F4B"/>
    <w:rsid w:val="00F4242E"/>
    <w:rsid w:val="00F42923"/>
    <w:rsid w:val="00F4298F"/>
    <w:rsid w:val="00F43459"/>
    <w:rsid w:val="00F4483D"/>
    <w:rsid w:val="00F45ED1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12D8"/>
    <w:rsid w:val="00F63F35"/>
    <w:rsid w:val="00F6436F"/>
    <w:rsid w:val="00F64803"/>
    <w:rsid w:val="00F6546B"/>
    <w:rsid w:val="00F65A86"/>
    <w:rsid w:val="00F65DC4"/>
    <w:rsid w:val="00F660B6"/>
    <w:rsid w:val="00F66B8A"/>
    <w:rsid w:val="00F67565"/>
    <w:rsid w:val="00F67651"/>
    <w:rsid w:val="00F67A81"/>
    <w:rsid w:val="00F67CE1"/>
    <w:rsid w:val="00F711C5"/>
    <w:rsid w:val="00F73854"/>
    <w:rsid w:val="00F743EE"/>
    <w:rsid w:val="00F76529"/>
    <w:rsid w:val="00F765CA"/>
    <w:rsid w:val="00F8075B"/>
    <w:rsid w:val="00F831C4"/>
    <w:rsid w:val="00F8322B"/>
    <w:rsid w:val="00F83F76"/>
    <w:rsid w:val="00F8455F"/>
    <w:rsid w:val="00F845A9"/>
    <w:rsid w:val="00F86362"/>
    <w:rsid w:val="00F8649F"/>
    <w:rsid w:val="00F86829"/>
    <w:rsid w:val="00F90DE1"/>
    <w:rsid w:val="00F91F88"/>
    <w:rsid w:val="00F91FA2"/>
    <w:rsid w:val="00F96201"/>
    <w:rsid w:val="00F96817"/>
    <w:rsid w:val="00F971CF"/>
    <w:rsid w:val="00F97C2F"/>
    <w:rsid w:val="00FA0DDB"/>
    <w:rsid w:val="00FA1747"/>
    <w:rsid w:val="00FA249C"/>
    <w:rsid w:val="00FA2799"/>
    <w:rsid w:val="00FA2932"/>
    <w:rsid w:val="00FA2A09"/>
    <w:rsid w:val="00FA2B55"/>
    <w:rsid w:val="00FA3642"/>
    <w:rsid w:val="00FA4D37"/>
    <w:rsid w:val="00FA5E44"/>
    <w:rsid w:val="00FA6453"/>
    <w:rsid w:val="00FA712D"/>
    <w:rsid w:val="00FA7DE2"/>
    <w:rsid w:val="00FB25DE"/>
    <w:rsid w:val="00FB275E"/>
    <w:rsid w:val="00FB3EE3"/>
    <w:rsid w:val="00FB574B"/>
    <w:rsid w:val="00FB78E6"/>
    <w:rsid w:val="00FC0254"/>
    <w:rsid w:val="00FC0A77"/>
    <w:rsid w:val="00FC1808"/>
    <w:rsid w:val="00FC249D"/>
    <w:rsid w:val="00FC2B47"/>
    <w:rsid w:val="00FC410E"/>
    <w:rsid w:val="00FC4D9B"/>
    <w:rsid w:val="00FC4E90"/>
    <w:rsid w:val="00FC559D"/>
    <w:rsid w:val="00FC58DD"/>
    <w:rsid w:val="00FC5D43"/>
    <w:rsid w:val="00FC60D8"/>
    <w:rsid w:val="00FC60ED"/>
    <w:rsid w:val="00FC7A41"/>
    <w:rsid w:val="00FD066D"/>
    <w:rsid w:val="00FD1AEB"/>
    <w:rsid w:val="00FD5065"/>
    <w:rsid w:val="00FD513E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8D"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61A4C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361A4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61A4C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361A4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Normal"/>
    <w:uiPriority w:val="99"/>
    <w:rsid w:val="00085C8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85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5C8D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206B0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7405F"/>
    <w:rPr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C93AA8"/>
    <w:pPr>
      <w:ind w:left="720"/>
    </w:pPr>
  </w:style>
  <w:style w:type="paragraph" w:customStyle="1" w:styleId="ConsPlusCell">
    <w:name w:val="ConsPlusCell"/>
    <w:uiPriority w:val="99"/>
    <w:rsid w:val="00C8411A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370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378</Words>
  <Characters>2159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21</cp:revision>
  <cp:lastPrinted>2017-03-03T11:25:00Z</cp:lastPrinted>
  <dcterms:created xsi:type="dcterms:W3CDTF">2017-04-11T12:45:00Z</dcterms:created>
  <dcterms:modified xsi:type="dcterms:W3CDTF">2017-12-07T06:48:00Z</dcterms:modified>
</cp:coreProperties>
</file>